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8B79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31145A5A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74DB0DC7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12AC7864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D9359C9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18E85C79" w14:textId="77777777" w:rsidR="003D4466" w:rsidRPr="0061481D" w:rsidRDefault="009F4412" w:rsidP="009F4412">
      <w:pPr>
        <w:tabs>
          <w:tab w:val="center" w:pos="5438"/>
          <w:tab w:val="right" w:pos="10876"/>
        </w:tabs>
        <w:ind w:right="4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="003D4466" w:rsidRPr="0061481D">
        <w:rPr>
          <w:sz w:val="22"/>
          <w:szCs w:val="22"/>
        </w:rPr>
        <w:t>First.Author@institution.org; Second.Author@institution.org</w:t>
      </w:r>
      <w:r>
        <w:rPr>
          <w:sz w:val="22"/>
          <w:szCs w:val="22"/>
        </w:rPr>
        <w:tab/>
      </w:r>
    </w:p>
    <w:p w14:paraId="25304987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48818307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2B8C8C3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49EC10AB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00483F2D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EAC46A9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621FACC4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7433CEAA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028C4C71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5B5D481E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24A4822A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562258E0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EB87E7C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06D95795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5B019E68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6826ED38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38677DB2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754DF545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4AC74F94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5B44AFD0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7519B09A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7CDA" w14:textId="77777777" w:rsidR="00E608D6" w:rsidRDefault="00E608D6">
      <w:r>
        <w:separator/>
      </w:r>
    </w:p>
  </w:endnote>
  <w:endnote w:type="continuationSeparator" w:id="0">
    <w:p w14:paraId="58C7EEB4" w14:textId="77777777" w:rsidR="00E608D6" w:rsidRDefault="00E6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523C" w14:textId="77777777" w:rsidR="00DB7A2E" w:rsidRDefault="00DB7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8B17" w14:textId="77777777" w:rsidR="00A47C1A" w:rsidRDefault="00A47C1A">
    <w:pPr>
      <w:pStyle w:val="Footer"/>
      <w:jc w:val="center"/>
    </w:pPr>
  </w:p>
  <w:p w14:paraId="5F95D2C3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7FBE" w14:textId="77777777" w:rsidR="00A47C1A" w:rsidRPr="00B50D30" w:rsidRDefault="00E86CE1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EEE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737A71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2DEE" w14:textId="77777777" w:rsidR="00E608D6" w:rsidRDefault="00E608D6">
      <w:r>
        <w:separator/>
      </w:r>
    </w:p>
  </w:footnote>
  <w:footnote w:type="continuationSeparator" w:id="0">
    <w:p w14:paraId="4A874A77" w14:textId="77777777" w:rsidR="00E608D6" w:rsidRDefault="00E6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DBAE" w14:textId="77777777" w:rsidR="00DB7A2E" w:rsidRDefault="00DB7A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0D7E" w14:textId="77777777" w:rsidR="00DB7A2E" w:rsidRDefault="00DB7A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C818" w14:textId="14D66A67" w:rsidR="00281A01" w:rsidRDefault="000B7796" w:rsidP="00E032D9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66135E">
      <w:rPr>
        <w:i/>
        <w:lang w:val="en-CA"/>
      </w:rPr>
      <w:t>13th</w:t>
    </w:r>
    <w:r w:rsidR="00E032D9">
      <w:rPr>
        <w:i/>
        <w:lang w:val="en-CA"/>
      </w:rPr>
      <w:t xml:space="preserve"> World Congress on Electrical Engineering and Computer Systems and Sciences (EECSS </w:t>
    </w:r>
    <w:r w:rsidR="00D62137">
      <w:rPr>
        <w:i/>
        <w:lang w:val="en-CA"/>
      </w:rPr>
      <w:t>2027</w:t>
    </w:r>
    <w:r w:rsidR="00E032D9">
      <w:rPr>
        <w:i/>
        <w:lang w:val="en-CA"/>
      </w:rPr>
      <w:t>)</w:t>
    </w:r>
  </w:p>
  <w:p w14:paraId="5A2AE80E" w14:textId="282CA378" w:rsidR="00737A71" w:rsidRDefault="005A1677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15 – 17, 2027 – Prague, Czech Republic</w:t>
    </w:r>
  </w:p>
  <w:p w14:paraId="3B1548CA" w14:textId="77777777" w:rsidR="00F43742" w:rsidRDefault="00F43742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EEE XXX (The number assigned by the OpenConf System)</w:t>
    </w:r>
  </w:p>
  <w:p w14:paraId="3A962FD8" w14:textId="77777777" w:rsidR="00156C71" w:rsidRPr="00F43742" w:rsidRDefault="00F43742" w:rsidP="00F4374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844666017">
    <w:abstractNumId w:val="11"/>
  </w:num>
  <w:num w:numId="2" w16cid:durableId="415637718">
    <w:abstractNumId w:val="12"/>
  </w:num>
  <w:num w:numId="3" w16cid:durableId="1509367612">
    <w:abstractNumId w:val="9"/>
  </w:num>
  <w:num w:numId="4" w16cid:durableId="67659482">
    <w:abstractNumId w:val="7"/>
  </w:num>
  <w:num w:numId="5" w16cid:durableId="432749557">
    <w:abstractNumId w:val="6"/>
  </w:num>
  <w:num w:numId="6" w16cid:durableId="1585529753">
    <w:abstractNumId w:val="5"/>
  </w:num>
  <w:num w:numId="7" w16cid:durableId="1437292820">
    <w:abstractNumId w:val="4"/>
  </w:num>
  <w:num w:numId="8" w16cid:durableId="593516357">
    <w:abstractNumId w:val="8"/>
  </w:num>
  <w:num w:numId="9" w16cid:durableId="258488640">
    <w:abstractNumId w:val="3"/>
  </w:num>
  <w:num w:numId="10" w16cid:durableId="2005739120">
    <w:abstractNumId w:val="2"/>
  </w:num>
  <w:num w:numId="11" w16cid:durableId="294144846">
    <w:abstractNumId w:val="1"/>
  </w:num>
  <w:num w:numId="12" w16cid:durableId="1978534245">
    <w:abstractNumId w:val="0"/>
  </w:num>
  <w:num w:numId="13" w16cid:durableId="793451445">
    <w:abstractNumId w:val="5"/>
  </w:num>
  <w:num w:numId="14" w16cid:durableId="1547717006">
    <w:abstractNumId w:val="10"/>
  </w:num>
  <w:num w:numId="15" w16cid:durableId="1023945244">
    <w:abstractNumId w:val="11"/>
  </w:num>
  <w:num w:numId="16" w16cid:durableId="1522278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473E"/>
    <w:rsid w:val="000348D2"/>
    <w:rsid w:val="00036E07"/>
    <w:rsid w:val="00054FA2"/>
    <w:rsid w:val="00065459"/>
    <w:rsid w:val="00095DE1"/>
    <w:rsid w:val="000B668A"/>
    <w:rsid w:val="000B7796"/>
    <w:rsid w:val="000C7419"/>
    <w:rsid w:val="000F268D"/>
    <w:rsid w:val="0011741F"/>
    <w:rsid w:val="001409DA"/>
    <w:rsid w:val="0015499F"/>
    <w:rsid w:val="00156C71"/>
    <w:rsid w:val="00157E71"/>
    <w:rsid w:val="00160425"/>
    <w:rsid w:val="0016494C"/>
    <w:rsid w:val="00170951"/>
    <w:rsid w:val="001726F9"/>
    <w:rsid w:val="0019066A"/>
    <w:rsid w:val="00194D37"/>
    <w:rsid w:val="00196C75"/>
    <w:rsid w:val="001C5870"/>
    <w:rsid w:val="001D42D4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67D5D"/>
    <w:rsid w:val="002774FC"/>
    <w:rsid w:val="00281A01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E6E9E"/>
    <w:rsid w:val="002F4D55"/>
    <w:rsid w:val="002F788F"/>
    <w:rsid w:val="0030251D"/>
    <w:rsid w:val="00314051"/>
    <w:rsid w:val="00322C87"/>
    <w:rsid w:val="00325E80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96FCD"/>
    <w:rsid w:val="003A0B06"/>
    <w:rsid w:val="003A427C"/>
    <w:rsid w:val="003A7E1C"/>
    <w:rsid w:val="003B23F8"/>
    <w:rsid w:val="003D31BC"/>
    <w:rsid w:val="003D4466"/>
    <w:rsid w:val="003E36B7"/>
    <w:rsid w:val="00403E9A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838CD"/>
    <w:rsid w:val="00491BC3"/>
    <w:rsid w:val="004B0034"/>
    <w:rsid w:val="004B29A1"/>
    <w:rsid w:val="004C62C9"/>
    <w:rsid w:val="004E42AE"/>
    <w:rsid w:val="004E477E"/>
    <w:rsid w:val="004E519A"/>
    <w:rsid w:val="004E5A3D"/>
    <w:rsid w:val="005037DF"/>
    <w:rsid w:val="00504304"/>
    <w:rsid w:val="00511ABA"/>
    <w:rsid w:val="00511DC4"/>
    <w:rsid w:val="00520734"/>
    <w:rsid w:val="00540CAC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A1677"/>
    <w:rsid w:val="005A27D1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6135E"/>
    <w:rsid w:val="00671FEB"/>
    <w:rsid w:val="00684753"/>
    <w:rsid w:val="006B4570"/>
    <w:rsid w:val="006C00CA"/>
    <w:rsid w:val="006E5B59"/>
    <w:rsid w:val="006F504F"/>
    <w:rsid w:val="00712C0A"/>
    <w:rsid w:val="00737A71"/>
    <w:rsid w:val="007426A5"/>
    <w:rsid w:val="007460C0"/>
    <w:rsid w:val="00761296"/>
    <w:rsid w:val="0078154A"/>
    <w:rsid w:val="0079421E"/>
    <w:rsid w:val="007A273B"/>
    <w:rsid w:val="007B1B2F"/>
    <w:rsid w:val="007D3BF8"/>
    <w:rsid w:val="007D5D78"/>
    <w:rsid w:val="007E4D32"/>
    <w:rsid w:val="007E7197"/>
    <w:rsid w:val="00823890"/>
    <w:rsid w:val="00855BF1"/>
    <w:rsid w:val="008841D0"/>
    <w:rsid w:val="00897F7F"/>
    <w:rsid w:val="008A1024"/>
    <w:rsid w:val="008A54B1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81A5A"/>
    <w:rsid w:val="00993D26"/>
    <w:rsid w:val="00993FB2"/>
    <w:rsid w:val="0099701A"/>
    <w:rsid w:val="009A41C9"/>
    <w:rsid w:val="009B340B"/>
    <w:rsid w:val="009D778B"/>
    <w:rsid w:val="009F4412"/>
    <w:rsid w:val="00A00164"/>
    <w:rsid w:val="00A06AC6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473E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16249"/>
    <w:rsid w:val="00C22C0E"/>
    <w:rsid w:val="00C23DFD"/>
    <w:rsid w:val="00C31B71"/>
    <w:rsid w:val="00C37406"/>
    <w:rsid w:val="00C50A4E"/>
    <w:rsid w:val="00C5255E"/>
    <w:rsid w:val="00C53F2D"/>
    <w:rsid w:val="00C6457C"/>
    <w:rsid w:val="00C92C04"/>
    <w:rsid w:val="00C95558"/>
    <w:rsid w:val="00CB0BF7"/>
    <w:rsid w:val="00CB0E30"/>
    <w:rsid w:val="00CB354C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62137"/>
    <w:rsid w:val="00D9023F"/>
    <w:rsid w:val="00DA00A3"/>
    <w:rsid w:val="00DA463A"/>
    <w:rsid w:val="00DB26C8"/>
    <w:rsid w:val="00DB410A"/>
    <w:rsid w:val="00DB691F"/>
    <w:rsid w:val="00DB7A2E"/>
    <w:rsid w:val="00DE4299"/>
    <w:rsid w:val="00DF04CA"/>
    <w:rsid w:val="00E032D9"/>
    <w:rsid w:val="00E0349E"/>
    <w:rsid w:val="00E0704C"/>
    <w:rsid w:val="00E5318A"/>
    <w:rsid w:val="00E608D6"/>
    <w:rsid w:val="00E627A7"/>
    <w:rsid w:val="00E64969"/>
    <w:rsid w:val="00E74541"/>
    <w:rsid w:val="00E81348"/>
    <w:rsid w:val="00E8331C"/>
    <w:rsid w:val="00E86CE1"/>
    <w:rsid w:val="00EA3B73"/>
    <w:rsid w:val="00EB102D"/>
    <w:rsid w:val="00EB1F9E"/>
    <w:rsid w:val="00EC70DC"/>
    <w:rsid w:val="00EE1FF7"/>
    <w:rsid w:val="00EF1B7B"/>
    <w:rsid w:val="00F004E6"/>
    <w:rsid w:val="00F03E15"/>
    <w:rsid w:val="00F050E3"/>
    <w:rsid w:val="00F07773"/>
    <w:rsid w:val="00F23EE7"/>
    <w:rsid w:val="00F31EA9"/>
    <w:rsid w:val="00F33E74"/>
    <w:rsid w:val="00F43742"/>
    <w:rsid w:val="00F43896"/>
    <w:rsid w:val="00F444F2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D7470"/>
    <w:rsid w:val="00FE538A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B11C9E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34374-F7EF-4780-86B3-0145BB17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9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2330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26</cp:revision>
  <cp:lastPrinted>2012-10-24T18:06:00Z</cp:lastPrinted>
  <dcterms:created xsi:type="dcterms:W3CDTF">2020-01-24T14:28:00Z</dcterms:created>
  <dcterms:modified xsi:type="dcterms:W3CDTF">2026-08-11T18:27:00Z</dcterms:modified>
  <cp:category/>
</cp:coreProperties>
</file>